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1A3D" w:rsidRPr="00D719C5" w:rsidRDefault="007476B9" w:rsidP="00D719C5">
      <w:pPr>
        <w:pStyle w:val="NoSpacing"/>
      </w:pPr>
      <w:r>
        <w:t>Bang Bang</w:t>
      </w:r>
      <w:r w:rsidR="009177FF" w:rsidRPr="00D719C5">
        <w:t xml:space="preserve"> </w:t>
      </w:r>
      <w:r w:rsidR="005A02C5" w:rsidRPr="00D719C5">
        <w:t>(</w:t>
      </w:r>
      <w:r w:rsidR="00AC7011">
        <w:t>Bang Bang (My Baby Shot Me Down)</w:t>
      </w:r>
      <w:r w:rsidR="00ED716E">
        <w:t>)</w:t>
      </w:r>
    </w:p>
    <w:p w:rsidR="00F07168" w:rsidRPr="00D719C5" w:rsidRDefault="00AC7011" w:rsidP="00D719C5">
      <w:pPr>
        <w:pStyle w:val="NoSpacing"/>
      </w:pPr>
      <w:r>
        <w:t>Sonny Bono</w:t>
      </w:r>
      <w:r w:rsidR="002B6C55" w:rsidRPr="00D719C5">
        <w:t xml:space="preserve">, LV: </w:t>
      </w:r>
      <w:r w:rsidR="00A173B8">
        <w:t>Nguyễn Thảo</w:t>
      </w:r>
    </w:p>
    <w:p w:rsidR="00F07168" w:rsidRPr="00D719C5" w:rsidRDefault="00F07168" w:rsidP="00D719C5">
      <w:pPr>
        <w:pStyle w:val="NoSpacing"/>
      </w:pPr>
    </w:p>
    <w:tbl>
      <w:tblPr>
        <w:tblStyle w:val="TableGrid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DB2D3E" w:rsidRPr="00D719C5" w:rsidTr="00213614">
        <w:tc>
          <w:tcPr>
            <w:tcW w:w="4675" w:type="dxa"/>
          </w:tcPr>
          <w:p w:rsidR="004A1976" w:rsidRDefault="004A1976" w:rsidP="00D719C5">
            <w:pPr>
              <w:pStyle w:val="NoSpacing"/>
            </w:pPr>
            <w:r>
              <w:t>Khi đôi ta lên sáu lên năm</w:t>
            </w:r>
          </w:p>
          <w:p w:rsidR="004A1976" w:rsidRDefault="004A1976" w:rsidP="00D719C5">
            <w:pPr>
              <w:pStyle w:val="NoSpacing"/>
            </w:pPr>
            <w:r>
              <w:t>Luôn vui chơi ngựa gỗ trên sân</w:t>
            </w:r>
          </w:p>
          <w:p w:rsidR="004A1976" w:rsidRDefault="004A1976" w:rsidP="00D719C5">
            <w:pPr>
              <w:pStyle w:val="NoSpacing"/>
            </w:pPr>
            <w:r>
              <w:t>Anh theo đen, em trắng</w:t>
            </w:r>
            <w:r w:rsidR="001B606E">
              <w:t>,</w:t>
            </w:r>
            <w:r>
              <w:t xml:space="preserve"> </w:t>
            </w:r>
            <w:r w:rsidR="001B606E">
              <w:t>đôi</w:t>
            </w:r>
            <w:r>
              <w:t xml:space="preserve"> phe </w:t>
            </w:r>
          </w:p>
          <w:p w:rsidR="004A1976" w:rsidRDefault="004A1976" w:rsidP="00D719C5">
            <w:pPr>
              <w:pStyle w:val="NoSpacing"/>
            </w:pPr>
            <w:r>
              <w:t>Anh luôn luôn thắng hết bao phen</w:t>
            </w:r>
          </w:p>
          <w:p w:rsidR="00AC7011" w:rsidRPr="000050E7" w:rsidRDefault="00AC7011" w:rsidP="00D719C5">
            <w:pPr>
              <w:pStyle w:val="NoSpacing"/>
              <w:rPr>
                <w:i/>
              </w:rPr>
            </w:pPr>
            <w:r>
              <w:rPr>
                <w:i/>
              </w:rPr>
              <w:t xml:space="preserve"> </w:t>
            </w:r>
          </w:p>
        </w:tc>
        <w:tc>
          <w:tcPr>
            <w:tcW w:w="4675" w:type="dxa"/>
          </w:tcPr>
          <w:p w:rsidR="00AC7011" w:rsidRPr="00AC7011" w:rsidRDefault="00AC7011" w:rsidP="00AC7011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1"/>
                <w:szCs w:val="21"/>
              </w:rPr>
            </w:pP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t>I was five and he was six </w:t>
            </w: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br/>
              <w:t>We rode on horses made of sticks </w:t>
            </w: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br/>
              <w:t>He wore black and I wore white </w:t>
            </w: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br/>
              <w:t>He would always win the fight</w:t>
            </w:r>
          </w:p>
          <w:p w:rsidR="000050E7" w:rsidRPr="00D719C5" w:rsidRDefault="000050E7" w:rsidP="00D719C5">
            <w:pPr>
              <w:pStyle w:val="NoSpacing"/>
            </w:pPr>
          </w:p>
        </w:tc>
      </w:tr>
      <w:tr w:rsidR="002406C6" w:rsidRPr="00D719C5" w:rsidTr="00213614">
        <w:tc>
          <w:tcPr>
            <w:tcW w:w="4675" w:type="dxa"/>
          </w:tcPr>
          <w:p w:rsidR="004A1976" w:rsidRDefault="004A1976" w:rsidP="00D719C5">
            <w:pPr>
              <w:pStyle w:val="NoSpacing"/>
            </w:pPr>
            <w:r>
              <w:t>Bang bang! Anh bắn ngay em</w:t>
            </w:r>
          </w:p>
          <w:p w:rsidR="004A1976" w:rsidRDefault="004A1976" w:rsidP="00D719C5">
            <w:pPr>
              <w:pStyle w:val="NoSpacing"/>
            </w:pPr>
            <w:r>
              <w:t>Bang bang! Em ngã trên sân</w:t>
            </w:r>
          </w:p>
          <w:p w:rsidR="004A1976" w:rsidRDefault="007920F5" w:rsidP="00D719C5">
            <w:pPr>
              <w:pStyle w:val="NoSpacing"/>
            </w:pPr>
            <w:r>
              <w:t>Bang bang! Tiếng súng ghê sao</w:t>
            </w:r>
          </w:p>
          <w:p w:rsidR="007920F5" w:rsidRPr="004A1976" w:rsidRDefault="007920F5" w:rsidP="00D719C5">
            <w:pPr>
              <w:pStyle w:val="NoSpacing"/>
            </w:pPr>
            <w:r>
              <w:t>Bang bang! Anh đã bắn em ngã gục</w:t>
            </w:r>
          </w:p>
          <w:p w:rsidR="00AC7011" w:rsidRPr="000050E7" w:rsidRDefault="00AC7011" w:rsidP="00D719C5">
            <w:pPr>
              <w:pStyle w:val="NoSpacing"/>
              <w:rPr>
                <w:i/>
              </w:rPr>
            </w:pPr>
          </w:p>
        </w:tc>
        <w:tc>
          <w:tcPr>
            <w:tcW w:w="4675" w:type="dxa"/>
          </w:tcPr>
          <w:p w:rsidR="00AC7011" w:rsidRPr="00AC7011" w:rsidRDefault="00AC7011" w:rsidP="00AC7011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1"/>
                <w:szCs w:val="21"/>
              </w:rPr>
            </w:pP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t>Bang bang, he shot me down </w:t>
            </w: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br/>
              <w:t>Bang bang, I hit the ground </w:t>
            </w: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br/>
              <w:t>Bang bang, that awful sound </w:t>
            </w: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br/>
              <w:t>Bang bang, my baby shot me down</w:t>
            </w:r>
          </w:p>
          <w:p w:rsidR="002406C6" w:rsidRPr="00D719C5" w:rsidRDefault="002406C6" w:rsidP="00D719C5">
            <w:pPr>
              <w:pStyle w:val="NoSpacing"/>
            </w:pPr>
          </w:p>
        </w:tc>
      </w:tr>
      <w:tr w:rsidR="002406C6" w:rsidRPr="00D719C5" w:rsidTr="00213614">
        <w:tc>
          <w:tcPr>
            <w:tcW w:w="4675" w:type="dxa"/>
          </w:tcPr>
          <w:p w:rsidR="007920F5" w:rsidRDefault="002D6005" w:rsidP="00D719C5">
            <w:pPr>
              <w:pStyle w:val="NoSpacing"/>
            </w:pPr>
            <w:r>
              <w:t xml:space="preserve">Bao </w:t>
            </w:r>
            <w:r w:rsidR="00B15BCF">
              <w:t>năm qua</w:t>
            </w:r>
            <w:r w:rsidR="007010C7">
              <w:t>,</w:t>
            </w:r>
            <w:r>
              <w:t xml:space="preserve"> tiếp nối theo nhau</w:t>
            </w:r>
          </w:p>
          <w:p w:rsidR="002D6005" w:rsidRDefault="001B606E" w:rsidP="00D719C5">
            <w:pPr>
              <w:pStyle w:val="NoSpacing"/>
            </w:pPr>
            <w:r>
              <w:t xml:space="preserve">Em </w:t>
            </w:r>
            <w:r w:rsidR="00B15BCF">
              <w:t>đôi mươi</w:t>
            </w:r>
            <w:r>
              <w:t xml:space="preserve"> gọi tiếng anh yêu</w:t>
            </w:r>
          </w:p>
          <w:p w:rsidR="001B606E" w:rsidRDefault="001B606E" w:rsidP="00D719C5">
            <w:pPr>
              <w:pStyle w:val="NoSpacing"/>
            </w:pPr>
            <w:r>
              <w:t xml:space="preserve">Anh vẫn </w:t>
            </w:r>
            <w:r w:rsidR="00B15BCF">
              <w:t>luôn</w:t>
            </w:r>
            <w:r>
              <w:t xml:space="preserve"> cười nói huyên thuyên</w:t>
            </w:r>
          </w:p>
          <w:p w:rsidR="001B606E" w:rsidRPr="007920F5" w:rsidRDefault="001B606E" w:rsidP="00D719C5">
            <w:pPr>
              <w:pStyle w:val="NoSpacing"/>
            </w:pPr>
            <w:r>
              <w:t>“Em nhớ không, anh thắng bao phen?”</w:t>
            </w:r>
          </w:p>
          <w:p w:rsidR="007476B9" w:rsidRPr="000050E7" w:rsidRDefault="007476B9" w:rsidP="00D719C5">
            <w:pPr>
              <w:pStyle w:val="NoSpacing"/>
              <w:rPr>
                <w:i/>
              </w:rPr>
            </w:pPr>
          </w:p>
        </w:tc>
        <w:tc>
          <w:tcPr>
            <w:tcW w:w="4675" w:type="dxa"/>
          </w:tcPr>
          <w:p w:rsidR="00AC7011" w:rsidRPr="00AC7011" w:rsidRDefault="00AC7011" w:rsidP="00AC7011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1"/>
                <w:szCs w:val="21"/>
              </w:rPr>
            </w:pP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t>Seasons came and changed the time </w:t>
            </w: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br/>
              <w:t>And I grew up, I called him mine </w:t>
            </w: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br/>
              <w:t>He would always laugh and say </w:t>
            </w: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br/>
              <w:t>"Remember when we used to play?"</w:t>
            </w:r>
          </w:p>
          <w:p w:rsidR="002406C6" w:rsidRPr="00D719C5" w:rsidRDefault="002406C6" w:rsidP="00D719C5">
            <w:pPr>
              <w:pStyle w:val="NoSpacing"/>
            </w:pPr>
          </w:p>
        </w:tc>
      </w:tr>
      <w:tr w:rsidR="002406C6" w:rsidRPr="00D719C5" w:rsidTr="00213614">
        <w:tc>
          <w:tcPr>
            <w:tcW w:w="4675" w:type="dxa"/>
          </w:tcPr>
          <w:p w:rsidR="002D6005" w:rsidRDefault="008B446E" w:rsidP="003339A2">
            <w:pPr>
              <w:pStyle w:val="NoSpacing"/>
            </w:pPr>
            <w:r w:rsidRPr="008B446E">
              <w:t xml:space="preserve">Nghe ngân </w:t>
            </w:r>
            <w:r>
              <w:t>nga câu hát vang xa</w:t>
            </w:r>
          </w:p>
          <w:p w:rsidR="008B446E" w:rsidRPr="008B446E" w:rsidRDefault="008B446E" w:rsidP="003339A2">
            <w:pPr>
              <w:pStyle w:val="NoSpacing"/>
            </w:pPr>
            <w:r>
              <w:t>Cho riêng em, chuông đỗ liên hoan</w:t>
            </w:r>
          </w:p>
          <w:p w:rsidR="007476B9" w:rsidRPr="000050E7" w:rsidRDefault="007476B9" w:rsidP="003339A2">
            <w:pPr>
              <w:pStyle w:val="NoSpacing"/>
              <w:rPr>
                <w:i/>
              </w:rPr>
            </w:pPr>
          </w:p>
        </w:tc>
        <w:tc>
          <w:tcPr>
            <w:tcW w:w="4675" w:type="dxa"/>
          </w:tcPr>
          <w:p w:rsidR="00AC7011" w:rsidRPr="00AC7011" w:rsidRDefault="00AC7011" w:rsidP="00AC7011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1"/>
                <w:szCs w:val="21"/>
              </w:rPr>
            </w:pP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t>Music played and people sang </w:t>
            </w: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br/>
              <w:t>Just for me the church bells rang</w:t>
            </w:r>
          </w:p>
          <w:p w:rsidR="002406C6" w:rsidRPr="00D719C5" w:rsidRDefault="002406C6" w:rsidP="00D719C5">
            <w:pPr>
              <w:pStyle w:val="NoSpacing"/>
            </w:pPr>
          </w:p>
        </w:tc>
      </w:tr>
      <w:tr w:rsidR="002406C6" w:rsidRPr="00D719C5" w:rsidTr="00213614">
        <w:tc>
          <w:tcPr>
            <w:tcW w:w="4675" w:type="dxa"/>
          </w:tcPr>
          <w:p w:rsidR="008B446E" w:rsidRDefault="008B446E" w:rsidP="00D719C5">
            <w:pPr>
              <w:pStyle w:val="NoSpacing"/>
            </w:pPr>
            <w:r>
              <w:t>Anh xa em, em chẳng hiểu sao</w:t>
            </w:r>
          </w:p>
          <w:p w:rsidR="008B446E" w:rsidRDefault="008B446E" w:rsidP="00D719C5">
            <w:pPr>
              <w:pStyle w:val="NoSpacing"/>
            </w:pPr>
            <w:r>
              <w:t>Đôi khi em vẫn khóc cho nhau</w:t>
            </w:r>
          </w:p>
          <w:p w:rsidR="008B446E" w:rsidRDefault="008B446E" w:rsidP="00D719C5">
            <w:pPr>
              <w:pStyle w:val="NoSpacing"/>
            </w:pPr>
            <w:r>
              <w:t>Anh ra đi không nói năng chi</w:t>
            </w:r>
          </w:p>
          <w:p w:rsidR="008B446E" w:rsidRPr="008B446E" w:rsidRDefault="001B606E" w:rsidP="00D719C5">
            <w:pPr>
              <w:pStyle w:val="NoSpacing"/>
            </w:pPr>
            <w:r>
              <w:t xml:space="preserve">Anh ra đi không phút chia </w:t>
            </w:r>
            <w:r w:rsidR="00AF6FDB">
              <w:t>tay</w:t>
            </w:r>
          </w:p>
          <w:p w:rsidR="007476B9" w:rsidRPr="008B446E" w:rsidRDefault="007476B9" w:rsidP="00D719C5">
            <w:pPr>
              <w:pStyle w:val="NoSpacing"/>
            </w:pPr>
          </w:p>
        </w:tc>
        <w:tc>
          <w:tcPr>
            <w:tcW w:w="4675" w:type="dxa"/>
          </w:tcPr>
          <w:p w:rsidR="00AC7011" w:rsidRPr="00AC7011" w:rsidRDefault="00AC7011" w:rsidP="00AC7011">
            <w:pPr>
              <w:shd w:val="clear" w:color="auto" w:fill="FFFFFF"/>
              <w:rPr>
                <w:rFonts w:ascii="Arial" w:eastAsia="Times New Roman" w:hAnsi="Arial" w:cs="Arial"/>
                <w:color w:val="222222"/>
                <w:sz w:val="21"/>
                <w:szCs w:val="21"/>
              </w:rPr>
            </w:pP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t>Now he's gone I don't know why </w:t>
            </w: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br/>
              <w:t>Until this days sometimes I cry </w:t>
            </w: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br/>
              <w:t>He didn't even say goodbye </w:t>
            </w:r>
            <w:r w:rsidRPr="00AC7011">
              <w:rPr>
                <w:rFonts w:ascii="Arial" w:eastAsia="Times New Roman" w:hAnsi="Arial" w:cs="Arial"/>
                <w:color w:val="222222"/>
                <w:sz w:val="21"/>
                <w:szCs w:val="21"/>
              </w:rPr>
              <w:br/>
              <w:t>He didn't take the time to lie</w:t>
            </w:r>
          </w:p>
          <w:p w:rsidR="002406C6" w:rsidRPr="00D719C5" w:rsidRDefault="002406C6" w:rsidP="00D719C5">
            <w:pPr>
              <w:pStyle w:val="NoSpacing"/>
            </w:pPr>
          </w:p>
        </w:tc>
      </w:tr>
      <w:tr w:rsidR="003339A2" w:rsidRPr="00D719C5" w:rsidTr="00213614">
        <w:tc>
          <w:tcPr>
            <w:tcW w:w="4675" w:type="dxa"/>
          </w:tcPr>
          <w:p w:rsidR="003339A2" w:rsidRDefault="003339A2" w:rsidP="00D719C5">
            <w:pPr>
              <w:pStyle w:val="NoSpacing"/>
              <w:rPr>
                <w:i/>
              </w:rPr>
            </w:pPr>
          </w:p>
        </w:tc>
        <w:tc>
          <w:tcPr>
            <w:tcW w:w="4675" w:type="dxa"/>
          </w:tcPr>
          <w:p w:rsidR="003339A2" w:rsidRPr="00D719C5" w:rsidRDefault="003339A2" w:rsidP="00D719C5">
            <w:pPr>
              <w:pStyle w:val="NoSpacing"/>
            </w:pPr>
          </w:p>
        </w:tc>
      </w:tr>
      <w:tr w:rsidR="003339A2" w:rsidRPr="00D719C5" w:rsidTr="00213614">
        <w:tc>
          <w:tcPr>
            <w:tcW w:w="4675" w:type="dxa"/>
          </w:tcPr>
          <w:p w:rsidR="003339A2" w:rsidRDefault="003339A2" w:rsidP="00D719C5">
            <w:pPr>
              <w:pStyle w:val="NoSpacing"/>
              <w:rPr>
                <w:i/>
              </w:rPr>
            </w:pPr>
          </w:p>
        </w:tc>
        <w:tc>
          <w:tcPr>
            <w:tcW w:w="4675" w:type="dxa"/>
          </w:tcPr>
          <w:p w:rsidR="003339A2" w:rsidRPr="00D719C5" w:rsidRDefault="003339A2" w:rsidP="00D719C5">
            <w:pPr>
              <w:pStyle w:val="NoSpacing"/>
            </w:pPr>
          </w:p>
        </w:tc>
      </w:tr>
    </w:tbl>
    <w:p w:rsidR="00F07168" w:rsidRPr="007476B9" w:rsidRDefault="00F07168" w:rsidP="007476B9">
      <w:pPr>
        <w:pStyle w:val="NoSpacing"/>
      </w:pPr>
      <w:bookmarkStart w:id="0" w:name="_GoBack"/>
      <w:bookmarkEnd w:id="0"/>
    </w:p>
    <w:sectPr w:rsidR="00F07168" w:rsidRPr="007476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011"/>
    <w:rsid w:val="00000AD6"/>
    <w:rsid w:val="000050E7"/>
    <w:rsid w:val="000147F5"/>
    <w:rsid w:val="00017FB2"/>
    <w:rsid w:val="00022C6C"/>
    <w:rsid w:val="000231D0"/>
    <w:rsid w:val="00023630"/>
    <w:rsid w:val="00086780"/>
    <w:rsid w:val="0008712D"/>
    <w:rsid w:val="0008735A"/>
    <w:rsid w:val="00092F8C"/>
    <w:rsid w:val="000B01B6"/>
    <w:rsid w:val="000B455D"/>
    <w:rsid w:val="000C0BE8"/>
    <w:rsid w:val="001104A4"/>
    <w:rsid w:val="00112C35"/>
    <w:rsid w:val="0013105D"/>
    <w:rsid w:val="0015217E"/>
    <w:rsid w:val="00155B2D"/>
    <w:rsid w:val="00165C5E"/>
    <w:rsid w:val="001824FB"/>
    <w:rsid w:val="0018258C"/>
    <w:rsid w:val="00191720"/>
    <w:rsid w:val="0019583A"/>
    <w:rsid w:val="00196973"/>
    <w:rsid w:val="001A35D2"/>
    <w:rsid w:val="001A6E2B"/>
    <w:rsid w:val="001B4CB7"/>
    <w:rsid w:val="001B505C"/>
    <w:rsid w:val="001B606E"/>
    <w:rsid w:val="001C05B7"/>
    <w:rsid w:val="001C1D09"/>
    <w:rsid w:val="001C68B8"/>
    <w:rsid w:val="001D0A2B"/>
    <w:rsid w:val="001D103D"/>
    <w:rsid w:val="001D2692"/>
    <w:rsid w:val="001D4EA3"/>
    <w:rsid w:val="001E340F"/>
    <w:rsid w:val="001F0E39"/>
    <w:rsid w:val="00213614"/>
    <w:rsid w:val="00214433"/>
    <w:rsid w:val="002406C6"/>
    <w:rsid w:val="00245EA3"/>
    <w:rsid w:val="002465A8"/>
    <w:rsid w:val="002473EE"/>
    <w:rsid w:val="0024748F"/>
    <w:rsid w:val="002514B0"/>
    <w:rsid w:val="00260F1E"/>
    <w:rsid w:val="0026498C"/>
    <w:rsid w:val="0027651D"/>
    <w:rsid w:val="002A4651"/>
    <w:rsid w:val="002A6E5A"/>
    <w:rsid w:val="002B45BA"/>
    <w:rsid w:val="002B6C55"/>
    <w:rsid w:val="002C1754"/>
    <w:rsid w:val="002C1F38"/>
    <w:rsid w:val="002C273A"/>
    <w:rsid w:val="002D2AD5"/>
    <w:rsid w:val="002D6005"/>
    <w:rsid w:val="002D7F2D"/>
    <w:rsid w:val="002E0772"/>
    <w:rsid w:val="00300602"/>
    <w:rsid w:val="00300E36"/>
    <w:rsid w:val="00300EA4"/>
    <w:rsid w:val="003040F8"/>
    <w:rsid w:val="003121C5"/>
    <w:rsid w:val="003139DF"/>
    <w:rsid w:val="00327EA2"/>
    <w:rsid w:val="003339A2"/>
    <w:rsid w:val="003366D3"/>
    <w:rsid w:val="00345F29"/>
    <w:rsid w:val="00350BE2"/>
    <w:rsid w:val="00351105"/>
    <w:rsid w:val="003546AC"/>
    <w:rsid w:val="00356083"/>
    <w:rsid w:val="00375B5C"/>
    <w:rsid w:val="00375E88"/>
    <w:rsid w:val="00391420"/>
    <w:rsid w:val="00394804"/>
    <w:rsid w:val="00395597"/>
    <w:rsid w:val="003A622C"/>
    <w:rsid w:val="003B5098"/>
    <w:rsid w:val="003B6F20"/>
    <w:rsid w:val="003C36F6"/>
    <w:rsid w:val="003C6191"/>
    <w:rsid w:val="003D47E8"/>
    <w:rsid w:val="003E0135"/>
    <w:rsid w:val="003F446B"/>
    <w:rsid w:val="004101C4"/>
    <w:rsid w:val="00421955"/>
    <w:rsid w:val="0042529E"/>
    <w:rsid w:val="00453D63"/>
    <w:rsid w:val="00470E0C"/>
    <w:rsid w:val="00472D3C"/>
    <w:rsid w:val="004A1976"/>
    <w:rsid w:val="004A6CE5"/>
    <w:rsid w:val="004A7D01"/>
    <w:rsid w:val="004B1E21"/>
    <w:rsid w:val="004D38B5"/>
    <w:rsid w:val="004D494D"/>
    <w:rsid w:val="004E1CBA"/>
    <w:rsid w:val="004F20EF"/>
    <w:rsid w:val="004F41BB"/>
    <w:rsid w:val="00505E5B"/>
    <w:rsid w:val="00510628"/>
    <w:rsid w:val="00521120"/>
    <w:rsid w:val="00522412"/>
    <w:rsid w:val="00540A99"/>
    <w:rsid w:val="00560DCA"/>
    <w:rsid w:val="00570DC5"/>
    <w:rsid w:val="00573B50"/>
    <w:rsid w:val="00574C79"/>
    <w:rsid w:val="00577D99"/>
    <w:rsid w:val="00591B36"/>
    <w:rsid w:val="00597A45"/>
    <w:rsid w:val="005A02C5"/>
    <w:rsid w:val="005B21D4"/>
    <w:rsid w:val="005B460D"/>
    <w:rsid w:val="005B4906"/>
    <w:rsid w:val="005C12D5"/>
    <w:rsid w:val="005C25C4"/>
    <w:rsid w:val="005C651C"/>
    <w:rsid w:val="005D302E"/>
    <w:rsid w:val="005E2E54"/>
    <w:rsid w:val="005E477E"/>
    <w:rsid w:val="00602445"/>
    <w:rsid w:val="00602829"/>
    <w:rsid w:val="0061569C"/>
    <w:rsid w:val="00617878"/>
    <w:rsid w:val="006336BD"/>
    <w:rsid w:val="00636B12"/>
    <w:rsid w:val="00643C49"/>
    <w:rsid w:val="00653760"/>
    <w:rsid w:val="0065492E"/>
    <w:rsid w:val="00654F7E"/>
    <w:rsid w:val="006673BF"/>
    <w:rsid w:val="00682841"/>
    <w:rsid w:val="0069522D"/>
    <w:rsid w:val="006A2F7D"/>
    <w:rsid w:val="006A4891"/>
    <w:rsid w:val="006B40C6"/>
    <w:rsid w:val="006C7DFC"/>
    <w:rsid w:val="007010C7"/>
    <w:rsid w:val="00714DBD"/>
    <w:rsid w:val="0073469A"/>
    <w:rsid w:val="00742D22"/>
    <w:rsid w:val="007440B7"/>
    <w:rsid w:val="007476B9"/>
    <w:rsid w:val="0075025C"/>
    <w:rsid w:val="0075634D"/>
    <w:rsid w:val="0075797D"/>
    <w:rsid w:val="00766350"/>
    <w:rsid w:val="00771233"/>
    <w:rsid w:val="00771403"/>
    <w:rsid w:val="0078233B"/>
    <w:rsid w:val="00782491"/>
    <w:rsid w:val="007920F5"/>
    <w:rsid w:val="007D34E3"/>
    <w:rsid w:val="007D4C9C"/>
    <w:rsid w:val="007E26F4"/>
    <w:rsid w:val="007E3C05"/>
    <w:rsid w:val="00814799"/>
    <w:rsid w:val="0083501A"/>
    <w:rsid w:val="00845420"/>
    <w:rsid w:val="008523A2"/>
    <w:rsid w:val="00852661"/>
    <w:rsid w:val="0085297E"/>
    <w:rsid w:val="008558E6"/>
    <w:rsid w:val="008649FC"/>
    <w:rsid w:val="008657C8"/>
    <w:rsid w:val="0087675B"/>
    <w:rsid w:val="0087698B"/>
    <w:rsid w:val="00884B11"/>
    <w:rsid w:val="008B446E"/>
    <w:rsid w:val="008B4D4E"/>
    <w:rsid w:val="008C03E7"/>
    <w:rsid w:val="008C116C"/>
    <w:rsid w:val="008C2475"/>
    <w:rsid w:val="008C72EB"/>
    <w:rsid w:val="008E2619"/>
    <w:rsid w:val="00901A3D"/>
    <w:rsid w:val="00915644"/>
    <w:rsid w:val="00915BE8"/>
    <w:rsid w:val="009177FF"/>
    <w:rsid w:val="00917EFD"/>
    <w:rsid w:val="009368AA"/>
    <w:rsid w:val="00950968"/>
    <w:rsid w:val="0096245A"/>
    <w:rsid w:val="00971CAA"/>
    <w:rsid w:val="009859D3"/>
    <w:rsid w:val="00986148"/>
    <w:rsid w:val="00994161"/>
    <w:rsid w:val="009B14E1"/>
    <w:rsid w:val="009D4559"/>
    <w:rsid w:val="009E0F4E"/>
    <w:rsid w:val="009E1939"/>
    <w:rsid w:val="009E25CE"/>
    <w:rsid w:val="009F78E7"/>
    <w:rsid w:val="00A11D7F"/>
    <w:rsid w:val="00A173B8"/>
    <w:rsid w:val="00A248F7"/>
    <w:rsid w:val="00A3014D"/>
    <w:rsid w:val="00A307B9"/>
    <w:rsid w:val="00A332C4"/>
    <w:rsid w:val="00A35AD1"/>
    <w:rsid w:val="00A36AA2"/>
    <w:rsid w:val="00A37658"/>
    <w:rsid w:val="00A45BEF"/>
    <w:rsid w:val="00A623CE"/>
    <w:rsid w:val="00A67173"/>
    <w:rsid w:val="00A91039"/>
    <w:rsid w:val="00AC3874"/>
    <w:rsid w:val="00AC7011"/>
    <w:rsid w:val="00AD2799"/>
    <w:rsid w:val="00AF6FDB"/>
    <w:rsid w:val="00AF7A20"/>
    <w:rsid w:val="00B10625"/>
    <w:rsid w:val="00B14CA5"/>
    <w:rsid w:val="00B15BCF"/>
    <w:rsid w:val="00B373B2"/>
    <w:rsid w:val="00B419AA"/>
    <w:rsid w:val="00B473D5"/>
    <w:rsid w:val="00B507DE"/>
    <w:rsid w:val="00B704DC"/>
    <w:rsid w:val="00B70CF9"/>
    <w:rsid w:val="00B838AB"/>
    <w:rsid w:val="00B85087"/>
    <w:rsid w:val="00BB32A4"/>
    <w:rsid w:val="00BC153C"/>
    <w:rsid w:val="00BD2D5D"/>
    <w:rsid w:val="00BD7D72"/>
    <w:rsid w:val="00C15B7F"/>
    <w:rsid w:val="00C173F5"/>
    <w:rsid w:val="00C25E6F"/>
    <w:rsid w:val="00C507FF"/>
    <w:rsid w:val="00C51C56"/>
    <w:rsid w:val="00C55EBD"/>
    <w:rsid w:val="00C65174"/>
    <w:rsid w:val="00C74CF0"/>
    <w:rsid w:val="00C75A9D"/>
    <w:rsid w:val="00C80ED3"/>
    <w:rsid w:val="00C91FDC"/>
    <w:rsid w:val="00C921DC"/>
    <w:rsid w:val="00C93831"/>
    <w:rsid w:val="00CB0FE9"/>
    <w:rsid w:val="00CB263D"/>
    <w:rsid w:val="00CB769F"/>
    <w:rsid w:val="00CD1E1B"/>
    <w:rsid w:val="00CF43D0"/>
    <w:rsid w:val="00D00D20"/>
    <w:rsid w:val="00D07203"/>
    <w:rsid w:val="00D10753"/>
    <w:rsid w:val="00D12E90"/>
    <w:rsid w:val="00D223D3"/>
    <w:rsid w:val="00D30EBD"/>
    <w:rsid w:val="00D4781B"/>
    <w:rsid w:val="00D66E26"/>
    <w:rsid w:val="00D719C5"/>
    <w:rsid w:val="00D97130"/>
    <w:rsid w:val="00DA6678"/>
    <w:rsid w:val="00DB2D3E"/>
    <w:rsid w:val="00DB7C1E"/>
    <w:rsid w:val="00DC0147"/>
    <w:rsid w:val="00DD0E7C"/>
    <w:rsid w:val="00DE7ED7"/>
    <w:rsid w:val="00DF0C1C"/>
    <w:rsid w:val="00DF7592"/>
    <w:rsid w:val="00E173CA"/>
    <w:rsid w:val="00E53E4F"/>
    <w:rsid w:val="00E63A85"/>
    <w:rsid w:val="00E6543D"/>
    <w:rsid w:val="00E71BFA"/>
    <w:rsid w:val="00E72061"/>
    <w:rsid w:val="00E7631A"/>
    <w:rsid w:val="00E87F53"/>
    <w:rsid w:val="00EB1B26"/>
    <w:rsid w:val="00EB5829"/>
    <w:rsid w:val="00EB7697"/>
    <w:rsid w:val="00EC2688"/>
    <w:rsid w:val="00ED2012"/>
    <w:rsid w:val="00ED6B2E"/>
    <w:rsid w:val="00ED716E"/>
    <w:rsid w:val="00F01676"/>
    <w:rsid w:val="00F06973"/>
    <w:rsid w:val="00F07168"/>
    <w:rsid w:val="00F11C78"/>
    <w:rsid w:val="00F1448F"/>
    <w:rsid w:val="00F15660"/>
    <w:rsid w:val="00F30B31"/>
    <w:rsid w:val="00F42908"/>
    <w:rsid w:val="00F64F88"/>
    <w:rsid w:val="00F657CB"/>
    <w:rsid w:val="00F668D4"/>
    <w:rsid w:val="00F82BFD"/>
    <w:rsid w:val="00F911C1"/>
    <w:rsid w:val="00F974C0"/>
    <w:rsid w:val="00FA0DCB"/>
    <w:rsid w:val="00FA18C2"/>
    <w:rsid w:val="00FA7C77"/>
    <w:rsid w:val="00FC55FB"/>
    <w:rsid w:val="00FD0DEA"/>
    <w:rsid w:val="00FD5405"/>
    <w:rsid w:val="00FD582A"/>
    <w:rsid w:val="00FE169B"/>
    <w:rsid w:val="00FF0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9A7FA9"/>
  <w15:chartTrackingRefBased/>
  <w15:docId w15:val="{CAFC13E4-7B85-4857-B165-F2E1FB5DF4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9368A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071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F07168"/>
    <w:pPr>
      <w:spacing w:after="0" w:line="240" w:lineRule="auto"/>
    </w:pPr>
  </w:style>
  <w:style w:type="table" w:styleId="TableGrid">
    <w:name w:val="Table Grid"/>
    <w:basedOn w:val="TableNormal"/>
    <w:uiPriority w:val="39"/>
    <w:rsid w:val="002406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9368AA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9368AA"/>
    <w:rPr>
      <w:color w:val="0000FF"/>
      <w:u w:val="single"/>
    </w:rPr>
  </w:style>
  <w:style w:type="paragraph" w:customStyle="1" w:styleId="bparactl">
    <w:name w:val="b_paractl"/>
    <w:basedOn w:val="Normal"/>
    <w:rsid w:val="009368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76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108588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203836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001867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550050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918223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112152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21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58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57370">
          <w:marLeft w:val="0"/>
          <w:marRight w:val="0"/>
          <w:marTop w:val="12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653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22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438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51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15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2517">
          <w:marLeft w:val="0"/>
          <w:marRight w:val="0"/>
          <w:marTop w:val="12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3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129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9468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915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636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9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0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24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8410273">
          <w:marLeft w:val="0"/>
          <w:marRight w:val="0"/>
          <w:marTop w:val="12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129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0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99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8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732940">
          <w:marLeft w:val="0"/>
          <w:marRight w:val="0"/>
          <w:marTop w:val="120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0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85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05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22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427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2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83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868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66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05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30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2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515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00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62980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3327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930739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807155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97272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849799">
              <w:marLeft w:val="0"/>
              <w:marRight w:val="0"/>
              <w:marTop w:val="0"/>
              <w:marBottom w:val="19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86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70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05056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04719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942393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8025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850072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739089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218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19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4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8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marc\Documents\MarcMarc\MusicLyrics\@NewSong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@NewSong</Template>
  <TotalTime>100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tmarc</dc:creator>
  <cp:keywords/>
  <dc:description/>
  <cp:lastModifiedBy>Marc Nguyen</cp:lastModifiedBy>
  <cp:revision>5</cp:revision>
  <dcterms:created xsi:type="dcterms:W3CDTF">2019-02-20T16:59:00Z</dcterms:created>
  <dcterms:modified xsi:type="dcterms:W3CDTF">2019-02-23T20:23:00Z</dcterms:modified>
</cp:coreProperties>
</file>